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2E2" w:rsidRDefault="000562E2">
      <w:pPr>
        <w:spacing w:line="240" w:lineRule="auto"/>
        <w:jc w:val="center"/>
        <w:rPr>
          <w:b/>
        </w:rPr>
      </w:pPr>
      <w:r>
        <w:rPr>
          <w:b/>
        </w:rPr>
        <w:t xml:space="preserve">Инструкция по регистрации </w:t>
      </w:r>
    </w:p>
    <w:p w:rsidR="000562E2" w:rsidRDefault="000562E2">
      <w:pPr>
        <w:spacing w:line="240" w:lineRule="auto"/>
        <w:jc w:val="center"/>
        <w:rPr>
          <w:b/>
        </w:rPr>
      </w:pPr>
      <w:r>
        <w:rPr>
          <w:b/>
        </w:rPr>
        <w:t>на платформе проекта “Тренинги предпринимательских компетенций”</w:t>
      </w:r>
    </w:p>
    <w:p w:rsidR="000562E2" w:rsidRDefault="000562E2">
      <w:pPr>
        <w:spacing w:line="240" w:lineRule="auto"/>
      </w:pPr>
    </w:p>
    <w:p w:rsidR="000562E2" w:rsidRDefault="000562E2">
      <w:pPr>
        <w:spacing w:line="240" w:lineRule="auto"/>
      </w:pPr>
      <w:r>
        <w:t xml:space="preserve">1. Для регистрации на платформе необходимо перейти на сайт платформы </w:t>
      </w:r>
      <w:hyperlink r:id="rId7">
        <w:r>
          <w:rPr>
            <w:color w:val="1155CC"/>
            <w:u w:val="single"/>
          </w:rPr>
          <w:t>https://study-techtraining.mipt.ru/</w:t>
        </w:r>
      </w:hyperlink>
      <w:r>
        <w:t xml:space="preserve"> и нажать кнопку “</w:t>
      </w:r>
      <w:r w:rsidRPr="00A26490">
        <w:rPr>
          <w:b/>
        </w:rPr>
        <w:t>Хочу участвовать</w:t>
      </w:r>
      <w:r>
        <w:t xml:space="preserve">”: </w:t>
      </w:r>
    </w:p>
    <w:p w:rsidR="000562E2" w:rsidRDefault="000562E2">
      <w:pPr>
        <w:spacing w:line="240" w:lineRule="auto"/>
      </w:pPr>
    </w:p>
    <w:p w:rsidR="000562E2" w:rsidRDefault="000562E2">
      <w:pPr>
        <w:spacing w:line="240" w:lineRule="auto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png" o:spid="_x0000_i1025" type="#_x0000_t75" style="width:388.9pt;height:285pt;visibility:visible" o:bordertopcolor="black" o:borderleftcolor="black" o:borderbottomcolor="black" o:borderrightcolor="black">
            <v:imagedata r:id="rId8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0562E2" w:rsidRDefault="000562E2">
      <w:pPr>
        <w:spacing w:line="240" w:lineRule="auto"/>
        <w:ind w:left="720"/>
      </w:pPr>
    </w:p>
    <w:p w:rsidR="000562E2" w:rsidRDefault="000562E2">
      <w:pPr>
        <w:spacing w:line="240" w:lineRule="auto"/>
      </w:pPr>
      <w:r>
        <w:t>2. Далее нажмите кнопку “</w:t>
      </w:r>
      <w:r w:rsidRPr="00A26490">
        <w:rPr>
          <w:b/>
        </w:rPr>
        <w:t>Зарегистрироваться на платформе</w:t>
      </w:r>
      <w:r>
        <w:t>” :</w:t>
      </w:r>
      <w:r>
        <w:rPr>
          <w:noProof/>
        </w:rPr>
        <w:pict>
          <v:shape id="image1.png" o:spid="_x0000_i1026" type="#_x0000_t75" style="width:384.4pt;height:238.9pt;visibility:visible" o:bordertopcolor="black" o:borderleftcolor="black" o:borderbottomcolor="black" o:borderrightcolor="black">
            <v:imagedata r:id="rId9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0562E2" w:rsidRDefault="000562E2">
      <w:pPr>
        <w:spacing w:line="240" w:lineRule="auto"/>
      </w:pPr>
    </w:p>
    <w:p w:rsidR="000562E2" w:rsidRDefault="000562E2">
      <w:pPr>
        <w:spacing w:line="240" w:lineRule="auto"/>
      </w:pPr>
      <w:r>
        <w:t>3. Укажите адрес электронной почты, номер телефона и пароль. Не забудьте ознакомиться и согласиться с условиями политики конфиденциальности и нажать кнопку “</w:t>
      </w:r>
      <w:r w:rsidRPr="00A26490">
        <w:rPr>
          <w:b/>
        </w:rPr>
        <w:t>Зарегистрироваться</w:t>
      </w:r>
      <w:r>
        <w:t>”</w:t>
      </w:r>
    </w:p>
    <w:p w:rsidR="000562E2" w:rsidRDefault="000562E2">
      <w:pPr>
        <w:spacing w:line="240" w:lineRule="auto"/>
      </w:pPr>
    </w:p>
    <w:p w:rsidR="000562E2" w:rsidRDefault="000562E2">
      <w:pPr>
        <w:spacing w:line="240" w:lineRule="auto"/>
      </w:pPr>
      <w:r>
        <w:rPr>
          <w:noProof/>
        </w:rPr>
        <w:pict>
          <v:shape id="image7.png" o:spid="_x0000_i1027" type="#_x0000_t75" style="width:319.15pt;height:211.5pt;visibility:visible" o:bordertopcolor="black" o:borderleftcolor="black" o:borderbottomcolor="black" o:borderrightcolor="black">
            <v:imagedata r:id="rId10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0562E2" w:rsidRDefault="000562E2">
      <w:pPr>
        <w:spacing w:line="240" w:lineRule="auto"/>
      </w:pPr>
    </w:p>
    <w:p w:rsidR="000562E2" w:rsidRDefault="000562E2">
      <w:pPr>
        <w:spacing w:line="240" w:lineRule="auto"/>
        <w:rPr>
          <w:highlight w:val="white"/>
        </w:rPr>
      </w:pPr>
      <w:r>
        <w:t xml:space="preserve">4. </w:t>
      </w:r>
      <w:r>
        <w:rPr>
          <w:highlight w:val="white"/>
        </w:rPr>
        <w:t>Внесите все данные, запрашиваемые платформой:</w:t>
      </w:r>
    </w:p>
    <w:p w:rsidR="000562E2" w:rsidRDefault="000562E2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ФИО</w:t>
      </w:r>
    </w:p>
    <w:p w:rsidR="000562E2" w:rsidRDefault="000562E2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Дата рождения</w:t>
      </w:r>
    </w:p>
    <w:p w:rsidR="000562E2" w:rsidRDefault="000562E2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Пол</w:t>
      </w:r>
    </w:p>
    <w:p w:rsidR="000562E2" w:rsidRDefault="000562E2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Гражданство</w:t>
      </w:r>
    </w:p>
    <w:p w:rsidR="000562E2" w:rsidRDefault="000562E2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Город</w:t>
      </w:r>
    </w:p>
    <w:p w:rsidR="000562E2" w:rsidRDefault="000562E2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E-mail</w:t>
      </w:r>
    </w:p>
    <w:p w:rsidR="000562E2" w:rsidRDefault="000562E2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Университет</w:t>
      </w:r>
    </w:p>
    <w:p w:rsidR="000562E2" w:rsidRDefault="000562E2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Факультет</w:t>
      </w:r>
    </w:p>
    <w:p w:rsidR="000562E2" w:rsidRPr="00A26490" w:rsidRDefault="000562E2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 w:rsidRPr="00A26490">
        <w:rPr>
          <w:highlight w:val="white"/>
        </w:rPr>
        <w:t>Специальность (</w:t>
      </w:r>
      <w:r w:rsidRPr="00A26490">
        <w:rPr>
          <w:b/>
          <w:highlight w:val="white"/>
        </w:rPr>
        <w:t>направление подготовки следует начинать набирать вручную, а затем выбрать из выпадающего списка наиболее подходящий стандартный вариант</w:t>
      </w:r>
      <w:r w:rsidRPr="00A26490">
        <w:rPr>
          <w:highlight w:val="white"/>
        </w:rPr>
        <w:t>)</w:t>
      </w:r>
    </w:p>
    <w:p w:rsidR="000562E2" w:rsidRPr="00A26490" w:rsidRDefault="000562E2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 w:rsidRPr="00A26490">
        <w:rPr>
          <w:highlight w:val="white"/>
        </w:rPr>
        <w:t>Уровень/курс/форма обучения</w:t>
      </w:r>
    </w:p>
    <w:p w:rsidR="000562E2" w:rsidRPr="00A26490" w:rsidRDefault="000562E2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 w:rsidRPr="00A26490">
        <w:rPr>
          <w:highlight w:val="white"/>
        </w:rPr>
        <w:t xml:space="preserve">СНИЛС </w:t>
      </w:r>
      <w:r>
        <w:t>(</w:t>
      </w:r>
      <w:r w:rsidRPr="00A26490">
        <w:rPr>
          <w:shd w:val="clear" w:color="auto" w:fill="FFFFFF"/>
        </w:rPr>
        <w:t>страховой номер индивидуального лицевого счёта</w:t>
      </w:r>
      <w:r>
        <w:rPr>
          <w:shd w:val="clear" w:color="auto" w:fill="FFFFFF"/>
        </w:rPr>
        <w:t>)</w:t>
      </w:r>
    </w:p>
    <w:p w:rsidR="000562E2" w:rsidRDefault="000562E2">
      <w:pPr>
        <w:spacing w:line="240" w:lineRule="auto"/>
      </w:pPr>
    </w:p>
    <w:p w:rsidR="000562E2" w:rsidRDefault="000562E2">
      <w:pPr>
        <w:spacing w:line="240" w:lineRule="auto"/>
      </w:pPr>
      <w:r>
        <w:rPr>
          <w:noProof/>
        </w:rPr>
        <w:pict>
          <v:shape id="image5.png" o:spid="_x0000_i1028" type="#_x0000_t75" style="width:353.65pt;height:286.15pt;visibility:visible" o:bordertopcolor="black" o:borderleftcolor="black" o:borderbottomcolor="black" o:borderrightcolor="black">
            <v:imagedata r:id="rId11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0562E2" w:rsidRDefault="000562E2">
      <w:pPr>
        <w:spacing w:line="240" w:lineRule="auto"/>
      </w:pPr>
      <w:r>
        <w:t>5. Далее на указанную почту Вам поступит письмо с кодом для введения его на сайте для подтверждения регистрации. Не забудьте проверить папки “</w:t>
      </w:r>
      <w:r w:rsidRPr="00A26490">
        <w:rPr>
          <w:b/>
        </w:rPr>
        <w:t>Спам</w:t>
      </w:r>
      <w:r>
        <w:t>” и “</w:t>
      </w:r>
      <w:r w:rsidRPr="00A26490">
        <w:rPr>
          <w:b/>
        </w:rPr>
        <w:t>Рассылки</w:t>
      </w:r>
      <w:r>
        <w:t>”</w:t>
      </w:r>
    </w:p>
    <w:p w:rsidR="000562E2" w:rsidRDefault="000562E2">
      <w:pPr>
        <w:spacing w:line="240" w:lineRule="auto"/>
      </w:pPr>
    </w:p>
    <w:p w:rsidR="000562E2" w:rsidRDefault="000562E2">
      <w:pPr>
        <w:spacing w:line="240" w:lineRule="auto"/>
      </w:pPr>
      <w:r>
        <w:rPr>
          <w:noProof/>
        </w:rPr>
        <w:pict>
          <v:shape id="image6.png" o:spid="_x0000_i1029" type="#_x0000_t75" style="width:295.5pt;height:220.9pt;visibility:visible" o:bordertopcolor="black" o:borderleftcolor="black" o:borderbottomcolor="black" o:borderrightcolor="black">
            <v:imagedata r:id="rId12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0562E2" w:rsidRDefault="000562E2">
      <w:pPr>
        <w:spacing w:line="240" w:lineRule="auto"/>
      </w:pPr>
    </w:p>
    <w:p w:rsidR="000562E2" w:rsidRDefault="000562E2">
      <w:pPr>
        <w:spacing w:line="240" w:lineRule="auto"/>
      </w:pPr>
      <w:r>
        <w:t>После введения кода нажмите кнопку “</w:t>
      </w:r>
      <w:r w:rsidRPr="00A26490">
        <w:rPr>
          <w:b/>
        </w:rPr>
        <w:t>Продолжить</w:t>
      </w:r>
      <w:r>
        <w:t>” (Вы перейдете сразу в свой личный кабинет).</w:t>
      </w:r>
    </w:p>
    <w:p w:rsidR="000562E2" w:rsidRDefault="000562E2">
      <w:pPr>
        <w:spacing w:line="240" w:lineRule="auto"/>
      </w:pPr>
    </w:p>
    <w:p w:rsidR="000562E2" w:rsidRPr="00184C33" w:rsidRDefault="000562E2">
      <w:pPr>
        <w:spacing w:line="240" w:lineRule="auto"/>
      </w:pPr>
      <w:r>
        <w:t xml:space="preserve">6. После входа в систему Вы автоматически перейдете на первый экран, на котором сможете ознакомиться с текущим доступным функционалом студента и приглашениями на тренинги. В случае отсутствия в ленте необходимого тренинга следует перейти во вкладку </w:t>
      </w:r>
      <w:r w:rsidRPr="00A26490">
        <w:rPr>
          <w:b/>
        </w:rPr>
        <w:t>Тренинги</w:t>
      </w:r>
      <w:r>
        <w:t xml:space="preserve"> и выбрать нужное мероприятие по дате.</w:t>
      </w:r>
    </w:p>
    <w:p w:rsidR="000562E2" w:rsidRDefault="000562E2">
      <w:pPr>
        <w:spacing w:line="240" w:lineRule="auto"/>
      </w:pPr>
    </w:p>
    <w:p w:rsidR="000562E2" w:rsidRDefault="000562E2">
      <w:pPr>
        <w:spacing w:line="240" w:lineRule="auto"/>
      </w:pPr>
      <w:r>
        <w:rPr>
          <w:noProof/>
        </w:rPr>
        <w:pict>
          <v:shape id="image8.png" o:spid="_x0000_i1030" type="#_x0000_t75" style="width:406.15pt;height:298.15pt;visibility:visible" o:bordertopcolor="black" o:borderleftcolor="black" o:borderbottomcolor="black" o:borderrightcolor="black">
            <v:imagedata r:id="rId13" o:title="" cropbottom="16962f" cropright="2777f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0562E2" w:rsidRDefault="000562E2">
      <w:pPr>
        <w:spacing w:line="240" w:lineRule="auto"/>
      </w:pPr>
    </w:p>
    <w:p w:rsidR="000562E2" w:rsidRDefault="000562E2">
      <w:pPr>
        <w:spacing w:line="240" w:lineRule="auto"/>
      </w:pPr>
      <w:r>
        <w:t>7. Для редактирования данных профиля необходимо пройти в раздел «</w:t>
      </w:r>
      <w:r w:rsidRPr="00A26490">
        <w:rPr>
          <w:b/>
        </w:rPr>
        <w:t>Настройки</w:t>
      </w:r>
      <w:r>
        <w:t>» (крайняя правая вкладка на первом экране).</w:t>
      </w:r>
    </w:p>
    <w:p w:rsidR="000562E2" w:rsidRDefault="000562E2">
      <w:pPr>
        <w:widowControl w:val="0"/>
        <w:spacing w:line="240" w:lineRule="auto"/>
        <w:ind w:left="112"/>
      </w:pPr>
    </w:p>
    <w:p w:rsidR="000562E2" w:rsidRDefault="000562E2">
      <w:pPr>
        <w:widowControl w:val="0"/>
        <w:spacing w:line="240" w:lineRule="auto"/>
      </w:pPr>
      <w:r>
        <w:rPr>
          <w:noProof/>
        </w:rPr>
        <w:pict>
          <v:shape id="image3.png" o:spid="_x0000_i1031" type="#_x0000_t75" style="width:370.9pt;height:317.65pt;visibility:visible" o:bordertopcolor="black" o:borderleftcolor="black" o:borderbottomcolor="black" o:borderrightcolor="black">
            <v:imagedata r:id="rId14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0562E2" w:rsidRDefault="000562E2">
      <w:pPr>
        <w:widowControl w:val="0"/>
        <w:spacing w:line="240" w:lineRule="auto"/>
      </w:pPr>
    </w:p>
    <w:p w:rsidR="000562E2" w:rsidRDefault="000562E2">
      <w:pPr>
        <w:spacing w:line="240" w:lineRule="auto"/>
      </w:pPr>
      <w:r>
        <w:t>8. После заполнения профиля необходимо пройти небольшое входное тестирование:</w:t>
      </w:r>
    </w:p>
    <w:p w:rsidR="000562E2" w:rsidRDefault="000562E2">
      <w:pPr>
        <w:spacing w:line="240" w:lineRule="auto"/>
      </w:pPr>
    </w:p>
    <w:p w:rsidR="000562E2" w:rsidRDefault="000562E2">
      <w:pPr>
        <w:spacing w:line="240" w:lineRule="auto"/>
      </w:pPr>
      <w:r>
        <w:rPr>
          <w:noProof/>
        </w:rPr>
        <w:pict>
          <v:shape id="image4.png" o:spid="_x0000_i1032" type="#_x0000_t75" style="width:353.25pt;height:264.4pt;visibility:visible" o:bordertopcolor="black" o:borderleftcolor="black" o:borderbottomcolor="black" o:borderrightcolor="black">
            <v:imagedata r:id="rId15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0562E2" w:rsidRDefault="000562E2">
      <w:pPr>
        <w:spacing w:line="240" w:lineRule="auto"/>
      </w:pPr>
    </w:p>
    <w:p w:rsidR="000562E2" w:rsidRDefault="000562E2" w:rsidP="00A26490">
      <w:pPr>
        <w:spacing w:line="240" w:lineRule="auto"/>
        <w:ind w:firstLine="708"/>
        <w:jc w:val="both"/>
      </w:pPr>
      <w:r>
        <w:t xml:space="preserve">9. Для регистрации на тренинг </w:t>
      </w:r>
      <w:r w:rsidRPr="0081410D">
        <w:rPr>
          <w:b/>
          <w:bCs/>
          <w:color w:val="2B2B2B"/>
          <w:shd w:val="clear" w:color="auto" w:fill="DDEFFF"/>
        </w:rPr>
        <w:t>Инструменты предпринимателя (15.10.2024 г. БрГУ/ ООО "ТЕН.Эдьюкейшн")</w:t>
      </w:r>
      <w:r>
        <w:t xml:space="preserve"> также можно перейти по прямой ссылке </w:t>
      </w:r>
      <w:r w:rsidRPr="005E079B">
        <w:t>https://study-techtraining.mipt.ru/training/preview/kPF9jxq3ExebJa6HQ</w:t>
      </w:r>
    </w:p>
    <w:p w:rsidR="000562E2" w:rsidRDefault="000562E2">
      <w:pPr>
        <w:spacing w:line="240" w:lineRule="auto"/>
        <w:rPr>
          <w:b/>
        </w:rPr>
      </w:pPr>
      <w:r>
        <w:t>и нажать кнопку “</w:t>
      </w:r>
      <w:r w:rsidRPr="00A26490">
        <w:rPr>
          <w:b/>
        </w:rPr>
        <w:t>Принять участие</w:t>
      </w:r>
      <w:r>
        <w:t xml:space="preserve">”: </w:t>
      </w:r>
    </w:p>
    <w:p w:rsidR="000562E2" w:rsidRDefault="000562E2">
      <w:pPr>
        <w:spacing w:line="240" w:lineRule="auto"/>
        <w:rPr>
          <w:b/>
        </w:rPr>
      </w:pPr>
    </w:p>
    <w:p w:rsidR="000562E2" w:rsidRDefault="000562E2">
      <w:pPr>
        <w:spacing w:line="240" w:lineRule="auto"/>
        <w:rPr>
          <w:b/>
        </w:rPr>
      </w:pPr>
      <w:r w:rsidRPr="00AB05D9">
        <w:rPr>
          <w:b/>
        </w:rPr>
        <w:pict>
          <v:shape id="_x0000_i1033" type="#_x0000_t75" style="width:436.5pt;height:249.75pt">
            <v:imagedata r:id="rId16" o:title="" croptop="2243f" cropright="5457f"/>
          </v:shape>
        </w:pict>
      </w:r>
    </w:p>
    <w:p w:rsidR="000562E2" w:rsidRDefault="000562E2">
      <w:pPr>
        <w:spacing w:line="240" w:lineRule="auto"/>
      </w:pPr>
    </w:p>
    <w:p w:rsidR="000562E2" w:rsidRDefault="000562E2">
      <w:pPr>
        <w:spacing w:line="240" w:lineRule="auto"/>
      </w:pPr>
      <w:r>
        <w:t>При возникновении сложностей при работе с платформой Вы можете задать свой вопрос во вкладке “</w:t>
      </w:r>
      <w:r w:rsidRPr="00A26490">
        <w:rPr>
          <w:b/>
        </w:rPr>
        <w:t>Поддержка</w:t>
      </w:r>
      <w:r>
        <w:t>”:</w:t>
      </w:r>
      <w:r>
        <w:br/>
      </w:r>
      <w:r>
        <w:br/>
      </w:r>
      <w:r>
        <w:rPr>
          <w:noProof/>
        </w:rPr>
        <w:pict>
          <v:shape id="image9.png" o:spid="_x0000_i1034" type="#_x0000_t75" style="width:445.9pt;height:256.9pt;visibility:visible" o:bordertopcolor="black" o:borderleftcolor="black" o:borderbottomcolor="black" o:borderrightcolor="black">
            <v:imagedata r:id="rId17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0562E2" w:rsidRDefault="000562E2">
      <w:pPr>
        <w:spacing w:line="240" w:lineRule="auto"/>
      </w:pPr>
    </w:p>
    <w:p w:rsidR="000562E2" w:rsidRDefault="000562E2">
      <w:pPr>
        <w:spacing w:line="240" w:lineRule="auto"/>
      </w:pPr>
      <w:r>
        <w:t>Начало тренинга 15 октября в 10.00 в ауд. А1207 (первый корпус БрГУ, второй этаж).</w:t>
      </w:r>
    </w:p>
    <w:p w:rsidR="000562E2" w:rsidRDefault="000562E2">
      <w:pPr>
        <w:spacing w:line="240" w:lineRule="auto"/>
      </w:pPr>
      <w:r>
        <w:t>Начало регистрации и подтверждения участия в тренинге в 9.30.</w:t>
      </w:r>
    </w:p>
    <w:p w:rsidR="000562E2" w:rsidRDefault="000562E2"/>
    <w:sectPr w:rsidR="000562E2" w:rsidSect="00A26490">
      <w:footerReference w:type="default" r:id="rId18"/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2E2" w:rsidRDefault="000562E2">
      <w:pPr>
        <w:spacing w:line="240" w:lineRule="auto"/>
      </w:pPr>
      <w:r>
        <w:separator/>
      </w:r>
    </w:p>
  </w:endnote>
  <w:endnote w:type="continuationSeparator" w:id="0">
    <w:p w:rsidR="000562E2" w:rsidRDefault="000562E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2E2" w:rsidRDefault="000562E2">
    <w:pPr>
      <w:jc w:val="right"/>
    </w:pPr>
    <w:fldSimple w:instr="PAGE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2E2" w:rsidRDefault="000562E2">
      <w:pPr>
        <w:spacing w:line="240" w:lineRule="auto"/>
      </w:pPr>
      <w:r>
        <w:separator/>
      </w:r>
    </w:p>
  </w:footnote>
  <w:footnote w:type="continuationSeparator" w:id="0">
    <w:p w:rsidR="000562E2" w:rsidRDefault="000562E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910E7"/>
    <w:multiLevelType w:val="multilevel"/>
    <w:tmpl w:val="59C41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3EB0"/>
    <w:rsid w:val="000562E2"/>
    <w:rsid w:val="00184C33"/>
    <w:rsid w:val="00271800"/>
    <w:rsid w:val="00282B8F"/>
    <w:rsid w:val="002E26FF"/>
    <w:rsid w:val="00305D28"/>
    <w:rsid w:val="003361C3"/>
    <w:rsid w:val="003822A4"/>
    <w:rsid w:val="00434100"/>
    <w:rsid w:val="004C73BC"/>
    <w:rsid w:val="005E079B"/>
    <w:rsid w:val="005F63FB"/>
    <w:rsid w:val="0064450B"/>
    <w:rsid w:val="00805B4A"/>
    <w:rsid w:val="0081410D"/>
    <w:rsid w:val="008D2C55"/>
    <w:rsid w:val="008D2D0F"/>
    <w:rsid w:val="00907996"/>
    <w:rsid w:val="00A26490"/>
    <w:rsid w:val="00A63175"/>
    <w:rsid w:val="00AB05D9"/>
    <w:rsid w:val="00B005E6"/>
    <w:rsid w:val="00C0394A"/>
    <w:rsid w:val="00CC4BFB"/>
    <w:rsid w:val="00CF3EB0"/>
    <w:rsid w:val="00D10FB4"/>
    <w:rsid w:val="00D347C3"/>
    <w:rsid w:val="00D6267C"/>
    <w:rsid w:val="00DC1205"/>
    <w:rsid w:val="00E959A9"/>
    <w:rsid w:val="00EB34D5"/>
    <w:rsid w:val="00EC011E"/>
    <w:rsid w:val="00F83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50B"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64450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4450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4450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4450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4450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4450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6267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6267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6267C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6267C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6267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6267C"/>
    <w:rPr>
      <w:rFonts w:ascii="Calibri" w:hAnsi="Calibri" w:cs="Times New Roman"/>
      <w:b/>
      <w:bCs/>
    </w:rPr>
  </w:style>
  <w:style w:type="table" w:customStyle="1" w:styleId="TableNormal1">
    <w:name w:val="Table Normal1"/>
    <w:uiPriority w:val="99"/>
    <w:rsid w:val="0064450B"/>
    <w:pPr>
      <w:spacing w:line="276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64450B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D6267C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64450B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6267C"/>
    <w:rPr>
      <w:rFonts w:ascii="Cambria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F831F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tudy-techtraining.mipt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</TotalTime>
  <Pages>5</Pages>
  <Words>321</Words>
  <Characters>1836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a3522_m01</cp:lastModifiedBy>
  <cp:revision>6</cp:revision>
  <dcterms:created xsi:type="dcterms:W3CDTF">2024-03-13T10:51:00Z</dcterms:created>
  <dcterms:modified xsi:type="dcterms:W3CDTF">2024-10-01T08:13:00Z</dcterms:modified>
</cp:coreProperties>
</file>